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4B1F14DB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06624B">
        <w:rPr>
          <w:rFonts w:ascii="Open Sans" w:hAnsi="Open Sans" w:cs="Open Sans"/>
          <w:sz w:val="24"/>
          <w:szCs w:val="24"/>
        </w:rPr>
        <w:t>5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1CF4DA12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06624B">
        <w:rPr>
          <w:rFonts w:ascii="Open Sans" w:hAnsi="Open Sans" w:cs="Open Sans"/>
        </w:rPr>
        <w:t>5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06624B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06624B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24B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A5B"/>
    <w:rsid w:val="002C3DDA"/>
    <w:rsid w:val="002D7551"/>
    <w:rsid w:val="002F267C"/>
    <w:rsid w:val="002F37E9"/>
    <w:rsid w:val="00306514"/>
    <w:rsid w:val="00307805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2026-07-20T07:45:00Z</dcterms:modified>
</cp:coreProperties>
</file>